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BB" w:rsidRDefault="00C601BB" w:rsidP="00531A79">
      <w:pPr>
        <w:rPr>
          <w:rFonts w:ascii="Lucida Sans Unicode" w:hAnsi="Lucida Sans Unicode" w:cs="Lucida Sans Unicode"/>
          <w:b/>
          <w:color w:val="44546A"/>
          <w:sz w:val="8"/>
          <w:szCs w:val="8"/>
        </w:rPr>
      </w:pPr>
    </w:p>
    <w:p w:rsidR="00531A79" w:rsidRPr="00C601BB" w:rsidRDefault="00531A79" w:rsidP="00531A79">
      <w:pPr>
        <w:rPr>
          <w:rFonts w:ascii="Lucida Sans Unicode" w:hAnsi="Lucida Sans Unicode" w:cs="Lucida Sans Unicode"/>
          <w:b/>
          <w:color w:val="44546A"/>
          <w:sz w:val="28"/>
          <w:szCs w:val="28"/>
        </w:rPr>
      </w:pPr>
      <w:r w:rsidRPr="00C601BB">
        <w:rPr>
          <w:rFonts w:ascii="Lucida Sans Unicode" w:hAnsi="Lucida Sans Unicode" w:cs="Lucida Sans Unicode"/>
          <w:b/>
          <w:color w:val="44546A"/>
          <w:sz w:val="28"/>
          <w:szCs w:val="28"/>
        </w:rPr>
        <w:t>Anmeldeformular für den Kreißsaal</w:t>
      </w:r>
    </w:p>
    <w:p w:rsidR="00531A79" w:rsidRDefault="00531A79" w:rsidP="00531A79">
      <w:pPr>
        <w:rPr>
          <w:rFonts w:ascii="Arial" w:hAnsi="Arial" w:cs="Arial"/>
        </w:rPr>
      </w:pPr>
    </w:p>
    <w:p w:rsidR="00531A79" w:rsidRDefault="00E854D9" w:rsidP="00C601BB">
      <w:pPr>
        <w:jc w:val="both"/>
        <w:rPr>
          <w:rFonts w:ascii="Lucida Sans Unicode" w:hAnsi="Lucida Sans Unicode" w:cs="Lucida Sans Unicode"/>
          <w:color w:val="44546A"/>
        </w:rPr>
      </w:pPr>
      <w:r>
        <w:rPr>
          <w:rFonts w:ascii="Lucida Sans Unicode" w:hAnsi="Lucida Sans Unicode" w:cs="Lucida Sans Unicode"/>
          <w:color w:val="44546A"/>
        </w:rPr>
        <w:t xml:space="preserve">Wir freuen uns sehr, dass Sie bei uns in Landsberg Ihr Baby zur Welt bringen möchten! </w:t>
      </w:r>
      <w:r w:rsidR="00531A79">
        <w:rPr>
          <w:rFonts w:ascii="Lucida Sans Unicode" w:hAnsi="Lucida Sans Unicode" w:cs="Lucida Sans Unicode"/>
          <w:color w:val="44546A"/>
        </w:rPr>
        <w:t xml:space="preserve">Leider können wir aktuell keine persönliche Kreißsaal-Anmeldung anbieten. Dennoch möchten wir Ihnen die Möglichkeit geben, die Formalitäten zur Geburt vorab zu erledigen. Dann können wir bereits Ihr Geburtsjournal anlegen und </w:t>
      </w:r>
      <w:r w:rsidR="008E480A">
        <w:rPr>
          <w:rFonts w:ascii="Lucida Sans Unicode" w:hAnsi="Lucida Sans Unicode" w:cs="Lucida Sans Unicode"/>
          <w:color w:val="44546A"/>
        </w:rPr>
        <w:t>Sie müssen sich</w:t>
      </w:r>
      <w:r w:rsidR="00531A79">
        <w:rPr>
          <w:rFonts w:ascii="Lucida Sans Unicode" w:hAnsi="Lucida Sans Unicode" w:cs="Lucida Sans Unicode"/>
          <w:color w:val="44546A"/>
        </w:rPr>
        <w:t xml:space="preserve"> – wenn Sie mit Wehen kommen – </w:t>
      </w:r>
      <w:r w:rsidR="008E480A">
        <w:rPr>
          <w:rFonts w:ascii="Lucida Sans Unicode" w:hAnsi="Lucida Sans Unicode" w:cs="Lucida Sans Unicode"/>
          <w:color w:val="44546A"/>
        </w:rPr>
        <w:t xml:space="preserve">nicht mehr um die Bürokratie kümmern. Die </w:t>
      </w:r>
      <w:r w:rsidR="00B12C7B">
        <w:rPr>
          <w:rFonts w:ascii="Lucida Sans Unicode" w:hAnsi="Lucida Sans Unicode" w:cs="Lucida Sans Unicode"/>
          <w:color w:val="44546A"/>
        </w:rPr>
        <w:t>Kreißsaal-</w:t>
      </w:r>
      <w:r w:rsidR="008E480A">
        <w:rPr>
          <w:rFonts w:ascii="Lucida Sans Unicode" w:hAnsi="Lucida Sans Unicode" w:cs="Lucida Sans Unicode"/>
          <w:color w:val="44546A"/>
        </w:rPr>
        <w:t>Anmeldung</w:t>
      </w:r>
      <w:r w:rsidR="00531A79">
        <w:rPr>
          <w:rFonts w:ascii="Lucida Sans Unicode" w:hAnsi="Lucida Sans Unicode" w:cs="Lucida Sans Unicode"/>
          <w:color w:val="44546A"/>
        </w:rPr>
        <w:t xml:space="preserve"> sollte 6-8 Wochen vor dem errechneten Geburtstermin erfolgen. </w:t>
      </w:r>
      <w:r w:rsidR="008E480A">
        <w:rPr>
          <w:rFonts w:ascii="Lucida Sans Unicode" w:hAnsi="Lucida Sans Unicode" w:cs="Lucida Sans Unicode"/>
          <w:color w:val="44546A"/>
        </w:rPr>
        <w:t xml:space="preserve">– Bitte streichen Sie </w:t>
      </w:r>
      <w:r w:rsidR="008E480A" w:rsidRPr="008E480A">
        <w:rPr>
          <w:rFonts w:ascii="Lucida Sans Unicode" w:hAnsi="Lucida Sans Unicode" w:cs="Lucida Sans Unicode"/>
          <w:color w:val="44546A"/>
        </w:rPr>
        <w:t>Ni</w:t>
      </w:r>
      <w:r w:rsidR="008E480A">
        <w:rPr>
          <w:rFonts w:ascii="Lucida Sans Unicode" w:hAnsi="Lucida Sans Unicode" w:cs="Lucida Sans Unicode"/>
          <w:color w:val="44546A"/>
        </w:rPr>
        <w:t>chtzutreffendes.</w:t>
      </w:r>
    </w:p>
    <w:p w:rsidR="00531A79" w:rsidRDefault="00531A79" w:rsidP="00C601BB">
      <w:pPr>
        <w:jc w:val="both"/>
        <w:rPr>
          <w:rFonts w:ascii="Lucida Sans Unicode" w:hAnsi="Lucida Sans Unicode" w:cs="Lucida Sans Unicode"/>
          <w:color w:val="44546A"/>
        </w:rPr>
      </w:pPr>
      <w:r>
        <w:rPr>
          <w:rFonts w:ascii="Lucida Sans Unicode" w:hAnsi="Lucida Sans Unicode" w:cs="Lucida Sans Unicode"/>
          <w:b/>
          <w:color w:val="44546A"/>
        </w:rPr>
        <w:t xml:space="preserve">Bitte füllen Sie den Bogen mit Hilfe Ihres Mutterpasses aus oder fügen Sie eine Kopie der Seiten 2 &amp; 3 hinzu. </w:t>
      </w:r>
    </w:p>
    <w:p w:rsidR="00531A79" w:rsidRDefault="00531A79" w:rsidP="00C601BB">
      <w:pPr>
        <w:jc w:val="both"/>
        <w:rPr>
          <w:rFonts w:ascii="Lucida Sans Unicode" w:hAnsi="Lucida Sans Unicode" w:cs="Lucida Sans Unicode"/>
          <w:b/>
          <w:color w:val="FF0000"/>
        </w:rPr>
      </w:pPr>
      <w:r>
        <w:rPr>
          <w:rFonts w:ascii="Lucida Sans Unicode" w:hAnsi="Lucida Sans Unicode" w:cs="Lucida Sans Unicode"/>
          <w:b/>
          <w:color w:val="FF0000"/>
        </w:rPr>
        <w:t xml:space="preserve">Durch das Zurücksenden dieses Bogens erteilen Sie uns die Erlaubnis </w:t>
      </w:r>
      <w:r w:rsidR="008E480A">
        <w:rPr>
          <w:rFonts w:ascii="Lucida Sans Unicode" w:hAnsi="Lucida Sans Unicode" w:cs="Lucida Sans Unicode"/>
          <w:b/>
          <w:color w:val="FF0000"/>
        </w:rPr>
        <w:t>I</w:t>
      </w:r>
      <w:r>
        <w:rPr>
          <w:rFonts w:ascii="Lucida Sans Unicode" w:hAnsi="Lucida Sans Unicode" w:cs="Lucida Sans Unicode"/>
          <w:b/>
          <w:color w:val="FF0000"/>
        </w:rPr>
        <w:t>hre bereitgestellten Daten zur Erstellung eines Geburtsjournals und zur Eingabe in unser elektronisches Geburtsprotokoll</w:t>
      </w:r>
      <w:r w:rsidR="008E480A">
        <w:rPr>
          <w:rFonts w:ascii="Lucida Sans Unicode" w:hAnsi="Lucida Sans Unicode" w:cs="Lucida Sans Unicode"/>
          <w:b/>
          <w:color w:val="FF0000"/>
        </w:rPr>
        <w:t>-</w:t>
      </w:r>
      <w:r>
        <w:rPr>
          <w:rFonts w:ascii="Lucida Sans Unicode" w:hAnsi="Lucida Sans Unicode" w:cs="Lucida Sans Unicode"/>
          <w:b/>
          <w:color w:val="FF0000"/>
        </w:rPr>
        <w:t xml:space="preserve">Programm KIM zu nutzen. Dieser Bogen wird am Ende des Prozesses von uns fachgerecht vernichtet und nicht an unbeteiligte Dritte weitergeleitet. </w:t>
      </w:r>
    </w:p>
    <w:p w:rsidR="00531A79" w:rsidRDefault="00531A79" w:rsidP="00531A79"/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Name: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Vorname: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Geburtsname: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Geb. am: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Straße: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 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Wohnort: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Telefon/Handy: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Verheiratet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ja / nein    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Name des Mannes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Krankenkasse: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______________________________________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Zusatzversicherung: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   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1Bett     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2Bett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  </w:t>
      </w:r>
      <w:proofErr w:type="spellStart"/>
      <w:r>
        <w:rPr>
          <w:rFonts w:ascii="Lucida Sans Unicode" w:hAnsi="Lucida Sans Unicode" w:cs="Lucida Sans Unicode"/>
          <w:color w:val="44546A"/>
          <w:sz w:val="22"/>
          <w:szCs w:val="22"/>
        </w:rPr>
        <w:t>Wahlarzt</w:t>
      </w:r>
      <w:proofErr w:type="spellEnd"/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:  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ja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>nein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Gynäkologe: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________________________________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Hebamme: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Wie oft waren Sie bisher schwanger? (jede SS zählt)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Wie viele Kinder haben bisher zur Welt gebracht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Größe: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Gewicht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(vor der Schwangerschaft/ jetzt)</w:t>
      </w:r>
      <w:r w:rsidR="00F928FA"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</w:t>
      </w:r>
    </w:p>
    <w:p w:rsidR="00531A79" w:rsidRDefault="00C601BB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8"/>
          <w:szCs w:val="8"/>
        </w:rPr>
        <w:lastRenderedPageBreak/>
        <w:br/>
      </w:r>
      <w:r w:rsidR="00531A79">
        <w:rPr>
          <w:rFonts w:ascii="Lucida Sans Unicode" w:hAnsi="Lucida Sans Unicode" w:cs="Lucida Sans Unicode"/>
          <w:b/>
          <w:color w:val="44546A"/>
          <w:sz w:val="22"/>
          <w:szCs w:val="22"/>
        </w:rPr>
        <w:t>Rauchen Sie: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 xml:space="preserve">   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 xml:space="preserve">ja    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>nein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 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>Wenn ja, wieviel? _____________Zigaretten/Tag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  <w:u w:val="single"/>
        </w:rPr>
        <w:t xml:space="preserve">Bitte geben Sie uns noch einige Informationen aus Ihrem Mutterpass: 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Blutgruppe: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Rhesusfaktor: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 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ggf. Anti D Spritze am  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Letzte Periode: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 xml:space="preserve">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errechneter Entbindungstermin: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</w:t>
      </w:r>
      <w:r w:rsidR="00C601BB">
        <w:rPr>
          <w:rFonts w:ascii="Lucida Sans Unicode" w:hAnsi="Lucida Sans Unicode" w:cs="Lucida Sans Unicode"/>
          <w:color w:val="44546A"/>
          <w:sz w:val="22"/>
          <w:szCs w:val="22"/>
        </w:rPr>
        <w:t>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AKS: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pos.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neg.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proofErr w:type="spellStart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HbsAg</w:t>
      </w:r>
      <w:proofErr w:type="spellEnd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pos.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neg.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Röteln-Titer: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 xml:space="preserve">     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Immun:     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ja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/ nein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LSR: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durchgeführt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nicht durchgeführt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proofErr w:type="spellStart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Chlamydien</w:t>
      </w:r>
      <w:proofErr w:type="spellEnd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pos.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neg.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HIV: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durchgeführt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 xml:space="preserve">      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nicht durchgeführt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ß-</w:t>
      </w:r>
      <w:proofErr w:type="spellStart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hämolysierende</w:t>
      </w:r>
      <w:proofErr w:type="spellEnd"/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 Streptokokken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(GBS):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pos.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tab/>
      </w:r>
      <w:r>
        <w:rPr>
          <w:rFonts w:ascii="Lucida Sans Unicode" w:hAnsi="Lucida Sans Unicode" w:cs="Lucida Sans Unicode"/>
          <w:color w:val="44546A"/>
          <w:sz w:val="22"/>
          <w:szCs w:val="22"/>
        </w:rPr>
        <w:sym w:font="Symbol" w:char="F07F"/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neg.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Allergien gegen Medikamente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ja/nein _________________________________________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Blutzuckertest OGTT durchgeführt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>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ja / nein         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pathologisch</w:t>
      </w:r>
      <w:r w:rsid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>: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ja / nein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Nehmen Sie zurzeit </w:t>
      </w: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regelmäßig Medikamente 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ein? Wenn ja, welche?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22"/>
          <w:szCs w:val="22"/>
        </w:rPr>
        <w:t>Vorerkrankungen in Ihrer Familie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 xml:space="preserve"> ________________________________________________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</w:t>
      </w:r>
    </w:p>
    <w:p w:rsidR="000F00DD" w:rsidRDefault="000F00DD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__________________________________________________________________________________</w:t>
      </w:r>
    </w:p>
    <w:p w:rsidR="000F00DD" w:rsidRDefault="000F00DD" w:rsidP="000F00DD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__________________________________________________________________________________</w:t>
      </w:r>
    </w:p>
    <w:p w:rsidR="00531A79" w:rsidRDefault="000F00DD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b/>
          <w:color w:val="44546A"/>
          <w:sz w:val="8"/>
          <w:szCs w:val="8"/>
        </w:rPr>
        <w:lastRenderedPageBreak/>
        <w:br/>
      </w:r>
      <w:r w:rsidR="00531A79">
        <w:rPr>
          <w:rFonts w:ascii="Lucida Sans Unicode" w:hAnsi="Lucida Sans Unicode" w:cs="Lucida Sans Unicode"/>
          <w:b/>
          <w:color w:val="44546A"/>
          <w:sz w:val="22"/>
          <w:szCs w:val="22"/>
        </w:rPr>
        <w:t xml:space="preserve">Besonderheiten und eigene Vorerkrankungen </w:t>
      </w:r>
      <w:r w:rsidR="00531A79">
        <w:rPr>
          <w:rFonts w:ascii="Lucida Sans Unicode" w:hAnsi="Lucida Sans Unicode" w:cs="Lucida Sans Unicode"/>
          <w:color w:val="44546A"/>
          <w:sz w:val="22"/>
          <w:szCs w:val="22"/>
        </w:rPr>
        <w:t>_______</w:t>
      </w: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</w:t>
      </w:r>
    </w:p>
    <w:p w:rsidR="00531A79" w:rsidRDefault="00531A79" w:rsidP="00531A79">
      <w:pPr>
        <w:spacing w:line="480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____________________________________________________________________________________________________________________________________________________________</w:t>
      </w:r>
      <w:r w:rsidR="000F00DD">
        <w:rPr>
          <w:rFonts w:ascii="Lucida Sans Unicode" w:hAnsi="Lucida Sans Unicode" w:cs="Lucida Sans Unicode"/>
          <w:color w:val="44546A"/>
          <w:sz w:val="22"/>
          <w:szCs w:val="22"/>
        </w:rPr>
        <w:t>________</w:t>
      </w:r>
    </w:p>
    <w:p w:rsidR="00531A79" w:rsidRDefault="00531A79" w:rsidP="00531A79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  <w:u w:val="single"/>
        </w:rPr>
      </w:pPr>
    </w:p>
    <w:p w:rsidR="000F00DD" w:rsidRDefault="00531A79" w:rsidP="00531A79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 w:rsidRPr="000F00DD">
        <w:rPr>
          <w:rFonts w:ascii="Lucida Sans Unicode" w:hAnsi="Lucida Sans Unicode" w:cs="Lucida Sans Unicode"/>
          <w:b/>
          <w:color w:val="44546A"/>
          <w:sz w:val="22"/>
          <w:szCs w:val="22"/>
        </w:rPr>
        <w:t>Besonderheiten in der jetzigen Schwangerschaft</w:t>
      </w:r>
      <w:r w:rsidRPr="000F00DD">
        <w:rPr>
          <w:rFonts w:ascii="Lucida Sans Unicode" w:hAnsi="Lucida Sans Unicode" w:cs="Lucida Sans Unicode"/>
          <w:color w:val="44546A"/>
          <w:sz w:val="22"/>
          <w:szCs w:val="22"/>
        </w:rPr>
        <w:t xml:space="preserve"> (Doppler, Fehlbildungen, Plazentasitz, Blutungen, vorzeitige Wehen Tätigkeit, stationäre Aufenthalte</w:t>
      </w:r>
      <w:r w:rsidR="000F00DD" w:rsidRPr="000F00DD">
        <w:rPr>
          <w:rFonts w:ascii="Lucida Sans Unicode" w:hAnsi="Lucida Sans Unicode" w:cs="Lucida Sans Unicode"/>
          <w:color w:val="44546A"/>
          <w:sz w:val="22"/>
          <w:szCs w:val="22"/>
        </w:rPr>
        <w:t>)</w:t>
      </w:r>
      <w:r w:rsidRPr="000F00DD">
        <w:rPr>
          <w:rFonts w:ascii="Lucida Sans Unicode" w:hAnsi="Lucida Sans Unicode" w:cs="Lucida Sans Unicode"/>
          <w:color w:val="44546A"/>
          <w:sz w:val="22"/>
          <w:szCs w:val="22"/>
        </w:rPr>
        <w:t xml:space="preserve"> </w:t>
      </w:r>
    </w:p>
    <w:p w:rsidR="000F00DD" w:rsidRDefault="000F00DD" w:rsidP="00531A79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</w:p>
    <w:p w:rsidR="000F00DD" w:rsidRDefault="000F00DD" w:rsidP="00531A79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-----------------------------------------------------------------------</w:t>
      </w:r>
    </w:p>
    <w:p w:rsidR="000F00DD" w:rsidRPr="000F00DD" w:rsidRDefault="000F00DD" w:rsidP="00531A79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</w:p>
    <w:p w:rsidR="000F00DD" w:rsidRDefault="000F00DD" w:rsidP="000F00DD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t>-----------------------------------------------------------------------</w:t>
      </w:r>
    </w:p>
    <w:p w:rsidR="000F00DD" w:rsidRDefault="000F00DD" w:rsidP="000F00DD">
      <w:pPr>
        <w:spacing w:line="276" w:lineRule="auto"/>
        <w:rPr>
          <w:rFonts w:ascii="Lucida Sans Unicode" w:hAnsi="Lucida Sans Unicode" w:cs="Lucida Sans Unicode"/>
          <w:color w:val="44546A"/>
          <w:sz w:val="22"/>
          <w:szCs w:val="22"/>
        </w:rPr>
      </w:pPr>
      <w:r>
        <w:rPr>
          <w:rFonts w:ascii="Lucida Sans Unicode" w:hAnsi="Lucida Sans Unicode" w:cs="Lucida Sans Unicode"/>
          <w:color w:val="44546A"/>
          <w:sz w:val="22"/>
          <w:szCs w:val="22"/>
        </w:rPr>
        <w:br/>
        <w:t>-----------------------------------------------------------------------</w:t>
      </w:r>
    </w:p>
    <w:p w:rsidR="000F00DD" w:rsidRDefault="000F00DD" w:rsidP="00531A79">
      <w:pPr>
        <w:spacing w:line="276" w:lineRule="auto"/>
        <w:rPr>
          <w:rFonts w:ascii="Lucida Sans Unicode" w:hAnsi="Lucida Sans Unicode" w:cs="Lucida Sans Unicode"/>
          <w:u w:val="single"/>
        </w:rPr>
      </w:pPr>
    </w:p>
    <w:p w:rsidR="00531A79" w:rsidRPr="000F00DD" w:rsidRDefault="00531A79" w:rsidP="00531A79">
      <w:pPr>
        <w:spacing w:line="276" w:lineRule="auto"/>
        <w:rPr>
          <w:rFonts w:ascii="Lucida Sans Unicode" w:hAnsi="Lucida Sans Unicode" w:cs="Lucida Sans Unicode"/>
          <w:b/>
          <w:sz w:val="22"/>
          <w:szCs w:val="22"/>
        </w:rPr>
      </w:pPr>
      <w:r w:rsidRPr="000F00DD">
        <w:rPr>
          <w:rFonts w:ascii="Lucida Sans Unicode" w:hAnsi="Lucida Sans Unicode" w:cs="Lucida Sans Unicode"/>
          <w:b/>
          <w:sz w:val="22"/>
          <w:szCs w:val="22"/>
        </w:rPr>
        <w:t>Vorausgegangene Schwangerschaften/Entbindungen/Fehlgeburten/Abbrüche</w:t>
      </w:r>
    </w:p>
    <w:p w:rsidR="00531A79" w:rsidRPr="000F00DD" w:rsidRDefault="00531A79" w:rsidP="00531A79">
      <w:pPr>
        <w:spacing w:line="276" w:lineRule="auto"/>
        <w:rPr>
          <w:rFonts w:ascii="Lucida Sans Unicode" w:hAnsi="Lucida Sans Unicode" w:cs="Lucida Sans Unicode"/>
          <w:b/>
          <w:sz w:val="22"/>
          <w:szCs w:val="22"/>
        </w:rPr>
      </w:pPr>
    </w:p>
    <w:tbl>
      <w:tblPr>
        <w:tblW w:w="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423"/>
        <w:gridCol w:w="1138"/>
        <w:gridCol w:w="1991"/>
        <w:gridCol w:w="2071"/>
      </w:tblGrid>
      <w:tr w:rsidR="00531A79" w:rsidTr="00531A79">
        <w:trPr>
          <w:trHeight w:val="424"/>
        </w:trPr>
        <w:tc>
          <w:tcPr>
            <w:tcW w:w="170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vAlign w:val="bottom"/>
            <w:hideMark/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  <w:b/>
                <w:bCs/>
                <w:sz w:val="20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</w:rPr>
              <w:t>Art der Geburt</w:t>
            </w:r>
          </w:p>
        </w:tc>
        <w:tc>
          <w:tcPr>
            <w:tcW w:w="142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vAlign w:val="bottom"/>
            <w:hideMark/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  <w:b/>
                <w:bCs/>
                <w:sz w:val="20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</w:rPr>
              <w:t>Geschlecht</w:t>
            </w:r>
          </w:p>
        </w:tc>
        <w:tc>
          <w:tcPr>
            <w:tcW w:w="113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vAlign w:val="bottom"/>
            <w:hideMark/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  <w:b/>
                <w:bCs/>
                <w:sz w:val="20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</w:rPr>
              <w:t>Gewicht</w:t>
            </w:r>
          </w:p>
        </w:tc>
        <w:tc>
          <w:tcPr>
            <w:tcW w:w="199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vAlign w:val="bottom"/>
            <w:hideMark/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  <w:b/>
                <w:bCs/>
                <w:sz w:val="20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</w:rPr>
              <w:t>Besonderheiten</w:t>
            </w:r>
          </w:p>
        </w:tc>
        <w:tc>
          <w:tcPr>
            <w:tcW w:w="207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vAlign w:val="bottom"/>
            <w:hideMark/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  <w:b/>
                <w:bCs/>
                <w:sz w:val="20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</w:rPr>
              <w:t>Komplikationen</w:t>
            </w:r>
          </w:p>
        </w:tc>
      </w:tr>
      <w:tr w:rsidR="00531A79" w:rsidTr="00531A79">
        <w:trPr>
          <w:trHeight w:val="465"/>
        </w:trPr>
        <w:tc>
          <w:tcPr>
            <w:tcW w:w="170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42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1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9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20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</w:tr>
      <w:tr w:rsidR="00531A79" w:rsidTr="00531A79">
        <w:trPr>
          <w:trHeight w:val="465"/>
        </w:trPr>
        <w:tc>
          <w:tcPr>
            <w:tcW w:w="170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42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1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9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20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</w:tr>
      <w:tr w:rsidR="00531A79" w:rsidTr="00531A79">
        <w:trPr>
          <w:trHeight w:val="451"/>
        </w:trPr>
        <w:tc>
          <w:tcPr>
            <w:tcW w:w="170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42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1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9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20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</w:tr>
      <w:tr w:rsidR="00531A79" w:rsidTr="00531A79">
        <w:trPr>
          <w:trHeight w:val="465"/>
        </w:trPr>
        <w:tc>
          <w:tcPr>
            <w:tcW w:w="170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42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1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19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  <w:tc>
          <w:tcPr>
            <w:tcW w:w="20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531A79" w:rsidRDefault="00531A79">
            <w:pPr>
              <w:spacing w:line="360" w:lineRule="auto"/>
              <w:rPr>
                <w:rFonts w:ascii="Lucida Sans Unicode" w:hAnsi="Lucida Sans Unicode" w:cs="Lucida Sans Unicode"/>
              </w:rPr>
            </w:pPr>
          </w:p>
        </w:tc>
      </w:tr>
    </w:tbl>
    <w:p w:rsidR="00531A79" w:rsidRDefault="00531A79" w:rsidP="00531A79">
      <w:pPr>
        <w:spacing w:line="276" w:lineRule="auto"/>
        <w:rPr>
          <w:rFonts w:ascii="Lucida Sans Unicode" w:hAnsi="Lucida Sans Unicode" w:cs="Lucida Sans Unicode"/>
        </w:rPr>
      </w:pPr>
    </w:p>
    <w:p w:rsidR="00531A79" w:rsidRDefault="00531A79" w:rsidP="00531A79">
      <w:pPr>
        <w:spacing w:line="276" w:lineRule="auto"/>
        <w:rPr>
          <w:rFonts w:ascii="Lucida Sans Unicode" w:hAnsi="Lucida Sans Unicode" w:cs="Lucida Sans Unicode"/>
          <w:color w:val="44546A"/>
        </w:rPr>
      </w:pPr>
    </w:p>
    <w:p w:rsidR="00531A79" w:rsidRDefault="00531A79" w:rsidP="00531A79">
      <w:pPr>
        <w:spacing w:line="276" w:lineRule="auto"/>
        <w:rPr>
          <w:rFonts w:ascii="Lucida Sans Unicode" w:hAnsi="Lucida Sans Unicode" w:cs="Lucida Sans Unicode"/>
          <w:color w:val="44546A"/>
        </w:rPr>
      </w:pPr>
      <w:r>
        <w:rPr>
          <w:rFonts w:ascii="Lucida Sans Unicode" w:hAnsi="Lucida Sans Unicode" w:cs="Lucida Sans Unicode"/>
          <w:color w:val="44546A"/>
        </w:rPr>
        <w:t>Möchten Sie Stillen</w:t>
      </w:r>
      <w:r w:rsidR="00E854D9">
        <w:rPr>
          <w:rFonts w:ascii="Lucida Sans Unicode" w:hAnsi="Lucida Sans Unicode" w:cs="Lucida Sans Unicode"/>
          <w:color w:val="44546A"/>
        </w:rPr>
        <w:t>:</w:t>
      </w:r>
      <w:r>
        <w:rPr>
          <w:rFonts w:ascii="Lucida Sans Unicode" w:hAnsi="Lucida Sans Unicode" w:cs="Lucida Sans Unicode"/>
          <w:color w:val="44546A"/>
        </w:rPr>
        <w:t xml:space="preserve"> ja / nein              vorherige Kinder gestillt ja / nein</w:t>
      </w:r>
    </w:p>
    <w:p w:rsidR="00531A79" w:rsidRDefault="00531A79" w:rsidP="00531A79">
      <w:pPr>
        <w:spacing w:line="360" w:lineRule="auto"/>
        <w:rPr>
          <w:rFonts w:ascii="Lucida Sans Unicode" w:hAnsi="Lucida Sans Unicode" w:cs="Lucida Sans Unicode"/>
          <w:color w:val="44546A"/>
        </w:rPr>
      </w:pPr>
    </w:p>
    <w:p w:rsidR="00E854D9" w:rsidRDefault="00E854D9" w:rsidP="00531A79">
      <w:pPr>
        <w:spacing w:line="360" w:lineRule="auto"/>
        <w:rPr>
          <w:rFonts w:ascii="Lucida Sans Unicode" w:hAnsi="Lucida Sans Unicode" w:cs="Lucida Sans Unicode"/>
          <w:color w:val="44546A"/>
        </w:rPr>
      </w:pPr>
      <w:r w:rsidRPr="000D1459">
        <w:rPr>
          <w:rFonts w:ascii="Lucida Sans Unicode" w:hAnsi="Lucida Sans Unicode" w:cs="Lucida Sans Unicode"/>
          <w:b/>
          <w:color w:val="44546A"/>
        </w:rPr>
        <w:t>Bitte senden Sie uns das ausgefüllte Formular entweder direkt zurück oder auch per Mail an</w:t>
      </w:r>
      <w:r>
        <w:rPr>
          <w:rFonts w:ascii="Lucida Sans Unicode" w:hAnsi="Lucida Sans Unicode" w:cs="Lucida Sans Unicode"/>
          <w:color w:val="44546A"/>
        </w:rPr>
        <w:t xml:space="preserve"> </w:t>
      </w:r>
      <w:hyperlink r:id="rId6" w:history="1">
        <w:r w:rsidRPr="00F62D39">
          <w:rPr>
            <w:rStyle w:val="Hyperlink"/>
            <w:rFonts w:ascii="Lucida Sans Unicode" w:hAnsi="Lucida Sans Unicode" w:cs="Lucida Sans Unicode"/>
          </w:rPr>
          <w:t>kreisssaalanmeldung@klinikum-landsberg.de</w:t>
        </w:r>
      </w:hyperlink>
    </w:p>
    <w:p w:rsidR="00E854D9" w:rsidRDefault="00E854D9" w:rsidP="00531A79">
      <w:pPr>
        <w:spacing w:line="360" w:lineRule="auto"/>
        <w:rPr>
          <w:rFonts w:ascii="Lucida Sans Unicode" w:hAnsi="Lucida Sans Unicode" w:cs="Lucida Sans Unicode"/>
          <w:color w:val="44546A"/>
        </w:rPr>
      </w:pPr>
    </w:p>
    <w:p w:rsidR="00531A79" w:rsidRDefault="00E854D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>
        <w:rPr>
          <w:rFonts w:ascii="Lucida Sans Unicode" w:hAnsi="Lucida Sans Unicode" w:cs="Lucida Sans Unicode"/>
          <w:color w:val="44546A"/>
          <w:sz w:val="8"/>
          <w:szCs w:val="8"/>
        </w:rPr>
        <w:lastRenderedPageBreak/>
        <w:br/>
      </w:r>
      <w:r w:rsidR="00531A79">
        <w:rPr>
          <w:rFonts w:ascii="Lucida Sans Unicode" w:hAnsi="Lucida Sans Unicode" w:cs="Lucida Sans Unicode"/>
          <w:color w:val="44546A"/>
        </w:rPr>
        <w:t xml:space="preserve">Für weitere Fragen zum Geburtsjournal kontaktieren Sie uns bitte unter </w:t>
      </w:r>
      <w:r w:rsidR="00531A79">
        <w:rPr>
          <w:rFonts w:ascii="Lucida Sans Unicode" w:hAnsi="Lucida Sans Unicode" w:cs="Lucida Sans Unicode"/>
          <w:b/>
          <w:color w:val="44546A"/>
        </w:rPr>
        <w:t>08191/333</w:t>
      </w:r>
      <w:r>
        <w:rPr>
          <w:rFonts w:ascii="Lucida Sans Unicode" w:hAnsi="Lucida Sans Unicode" w:cs="Lucida Sans Unicode"/>
          <w:b/>
          <w:color w:val="44546A"/>
        </w:rPr>
        <w:t>-</w:t>
      </w:r>
      <w:r w:rsidR="00531A79">
        <w:rPr>
          <w:rFonts w:ascii="Lucida Sans Unicode" w:hAnsi="Lucida Sans Unicode" w:cs="Lucida Sans Unicode"/>
          <w:b/>
          <w:color w:val="44546A"/>
        </w:rPr>
        <w:t>1</w:t>
      </w:r>
      <w:r w:rsidR="00F928FA">
        <w:rPr>
          <w:rFonts w:ascii="Lucida Sans Unicode" w:hAnsi="Lucida Sans Unicode" w:cs="Lucida Sans Unicode"/>
          <w:b/>
          <w:color w:val="44546A"/>
        </w:rPr>
        <w:t>1</w:t>
      </w:r>
      <w:r w:rsidR="00531A79">
        <w:rPr>
          <w:rFonts w:ascii="Lucida Sans Unicode" w:hAnsi="Lucida Sans Unicode" w:cs="Lucida Sans Unicode"/>
          <w:b/>
          <w:color w:val="44546A"/>
        </w:rPr>
        <w:t>88</w:t>
      </w:r>
      <w:r w:rsidR="00F928FA">
        <w:rPr>
          <w:rFonts w:ascii="Lucida Sans Unicode" w:hAnsi="Lucida Sans Unicode" w:cs="Lucida Sans Unicode"/>
          <w:b/>
          <w:color w:val="44546A"/>
        </w:rPr>
        <w:t xml:space="preserve">   (Petra Geister)</w:t>
      </w:r>
    </w:p>
    <w:p w:rsidR="00531A79" w:rsidRPr="00E854D9" w:rsidRDefault="00531A7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 w:rsidRPr="00E854D9">
        <w:rPr>
          <w:rFonts w:ascii="Lucida Sans Unicode" w:hAnsi="Lucida Sans Unicode" w:cs="Lucida Sans Unicode"/>
          <w:b/>
          <w:color w:val="44546A"/>
        </w:rPr>
        <w:t>Immer montags von 8:00 Uhr  – 12:00 Uhr</w:t>
      </w:r>
    </w:p>
    <w:p w:rsidR="00531A79" w:rsidRDefault="00531A7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 w:rsidRPr="00E854D9">
        <w:rPr>
          <w:rFonts w:ascii="Lucida Sans Unicode" w:hAnsi="Lucida Sans Unicode" w:cs="Lucida Sans Unicode"/>
          <w:b/>
          <w:color w:val="44546A"/>
        </w:rPr>
        <w:t xml:space="preserve">Immer donnerstags von 13:00 – 16:00Uhr </w:t>
      </w:r>
    </w:p>
    <w:p w:rsidR="00E854D9" w:rsidRDefault="00E854D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</w:p>
    <w:p w:rsidR="00531A79" w:rsidRDefault="00531A7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 w:rsidRPr="00E854D9">
        <w:rPr>
          <w:rFonts w:ascii="Lucida Sans Unicode" w:hAnsi="Lucida Sans Unicode" w:cs="Lucida Sans Unicode"/>
          <w:color w:val="44546A"/>
        </w:rPr>
        <w:t xml:space="preserve">Für alle </w:t>
      </w:r>
      <w:r w:rsidR="00E854D9">
        <w:rPr>
          <w:rFonts w:ascii="Lucida Sans Unicode" w:hAnsi="Lucida Sans Unicode" w:cs="Lucida Sans Unicode"/>
          <w:color w:val="44546A"/>
        </w:rPr>
        <w:t>anderen</w:t>
      </w:r>
      <w:r w:rsidRPr="00E854D9">
        <w:rPr>
          <w:rFonts w:ascii="Lucida Sans Unicode" w:hAnsi="Lucida Sans Unicode" w:cs="Lucida Sans Unicode"/>
          <w:color w:val="44546A"/>
        </w:rPr>
        <w:t xml:space="preserve"> Fragen rund um die Geburt und den Aufenthalt bei uns im Haus wählen Sie bitte</w:t>
      </w:r>
      <w:r w:rsidR="00F928FA">
        <w:rPr>
          <w:rFonts w:ascii="Lucida Sans Unicode" w:hAnsi="Lucida Sans Unicode" w:cs="Lucida Sans Unicode"/>
          <w:color w:val="44546A"/>
        </w:rPr>
        <w:t xml:space="preserve"> jederzeit</w:t>
      </w:r>
      <w:r w:rsidRPr="00E854D9">
        <w:rPr>
          <w:rFonts w:ascii="Lucida Sans Unicode" w:hAnsi="Lucida Sans Unicode" w:cs="Lucida Sans Unicode"/>
          <w:color w:val="44546A"/>
        </w:rPr>
        <w:t>:</w:t>
      </w:r>
      <w:r>
        <w:rPr>
          <w:rFonts w:ascii="Lucida Sans Unicode" w:hAnsi="Lucida Sans Unicode" w:cs="Lucida Sans Unicode"/>
          <w:b/>
          <w:color w:val="44546A"/>
        </w:rPr>
        <w:t xml:space="preserve"> 08191/333-1322</w:t>
      </w:r>
      <w:r w:rsidR="00F928FA">
        <w:rPr>
          <w:rFonts w:ascii="Lucida Sans Unicode" w:hAnsi="Lucida Sans Unicode" w:cs="Lucida Sans Unicode"/>
          <w:b/>
          <w:color w:val="44546A"/>
        </w:rPr>
        <w:t xml:space="preserve">   (Alexa Dorow)</w:t>
      </w:r>
    </w:p>
    <w:p w:rsidR="00B12C7B" w:rsidRDefault="00B12C7B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</w:p>
    <w:p w:rsidR="00B12C7B" w:rsidRPr="00B12C7B" w:rsidRDefault="00B12C7B" w:rsidP="00531A79">
      <w:pPr>
        <w:spacing w:line="360" w:lineRule="auto"/>
        <w:rPr>
          <w:rFonts w:ascii="Lucida Sans Unicode" w:hAnsi="Lucida Sans Unicode" w:cs="Lucida Sans Unicode"/>
          <w:color w:val="44546A"/>
        </w:rPr>
      </w:pPr>
      <w:r w:rsidRPr="00B12C7B">
        <w:rPr>
          <w:rFonts w:ascii="Lucida Sans Unicode" w:hAnsi="Lucida Sans Unicode" w:cs="Lucida Sans Unicode"/>
          <w:color w:val="44546A"/>
        </w:rPr>
        <w:t xml:space="preserve">Selbstverständlich können Sie auch </w:t>
      </w:r>
      <w:r>
        <w:rPr>
          <w:rFonts w:ascii="Lucida Sans Unicode" w:hAnsi="Lucida Sans Unicode" w:cs="Lucida Sans Unicode"/>
          <w:color w:val="44546A"/>
        </w:rPr>
        <w:t xml:space="preserve">spontan </w:t>
      </w:r>
      <w:r w:rsidRPr="00B12C7B">
        <w:rPr>
          <w:rFonts w:ascii="Lucida Sans Unicode" w:hAnsi="Lucida Sans Unicode" w:cs="Lucida Sans Unicode"/>
          <w:color w:val="44546A"/>
        </w:rPr>
        <w:t>weiterhin ohne vorangelegtes Geburtsjournal und ohne Voranmeldung bei uns im Haus entbinden.</w:t>
      </w:r>
    </w:p>
    <w:p w:rsidR="00E854D9" w:rsidRDefault="00E854D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</w:p>
    <w:p w:rsidR="00531A79" w:rsidRDefault="00531A7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>
        <w:rPr>
          <w:rFonts w:ascii="Lucida Sans Unicode" w:hAnsi="Lucida Sans Unicode" w:cs="Lucida Sans Unicode"/>
          <w:b/>
          <w:color w:val="44546A"/>
        </w:rPr>
        <w:t xml:space="preserve">Wir freuen uns auf Sie und wünschen Ihnen alles Gute. </w:t>
      </w:r>
    </w:p>
    <w:p w:rsidR="00531A79" w:rsidRDefault="00531A79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>
        <w:rPr>
          <w:rFonts w:ascii="Lucida Sans Unicode" w:hAnsi="Lucida Sans Unicode" w:cs="Lucida Sans Unicode"/>
          <w:b/>
          <w:color w:val="44546A"/>
        </w:rPr>
        <w:t xml:space="preserve">Herzliche Grüße </w:t>
      </w:r>
    </w:p>
    <w:p w:rsidR="00531A79" w:rsidRDefault="00F928FA" w:rsidP="00531A79">
      <w:pPr>
        <w:spacing w:line="360" w:lineRule="auto"/>
        <w:rPr>
          <w:rFonts w:ascii="Lucida Sans Unicode" w:hAnsi="Lucida Sans Unicode" w:cs="Lucida Sans Unicode"/>
          <w:b/>
          <w:color w:val="44546A"/>
        </w:rPr>
      </w:pPr>
      <w:r>
        <w:rPr>
          <w:rFonts w:ascii="Lucida Sans Unicode" w:hAnsi="Lucida Sans Unicode" w:cs="Lucida Sans Unicode"/>
          <w:b/>
          <w:color w:val="44546A"/>
        </w:rPr>
        <w:t>Ihr G</w:t>
      </w:r>
      <w:r w:rsidR="00531A79">
        <w:rPr>
          <w:rFonts w:ascii="Lucida Sans Unicode" w:hAnsi="Lucida Sans Unicode" w:cs="Lucida Sans Unicode"/>
          <w:b/>
          <w:color w:val="44546A"/>
        </w:rPr>
        <w:t>eburtshilfliche</w:t>
      </w:r>
      <w:r>
        <w:rPr>
          <w:rFonts w:ascii="Lucida Sans Unicode" w:hAnsi="Lucida Sans Unicode" w:cs="Lucida Sans Unicode"/>
          <w:b/>
          <w:color w:val="44546A"/>
        </w:rPr>
        <w:t>s</w:t>
      </w:r>
      <w:r w:rsidR="00531A79">
        <w:rPr>
          <w:rFonts w:ascii="Lucida Sans Unicode" w:hAnsi="Lucida Sans Unicode" w:cs="Lucida Sans Unicode"/>
          <w:b/>
          <w:color w:val="44546A"/>
        </w:rPr>
        <w:t xml:space="preserve"> Team Landsberg </w:t>
      </w:r>
    </w:p>
    <w:p w:rsidR="00531A79" w:rsidRDefault="00531A79" w:rsidP="00531A79">
      <w:pPr>
        <w:spacing w:line="276" w:lineRule="auto"/>
        <w:rPr>
          <w:b/>
        </w:rPr>
      </w:pPr>
    </w:p>
    <w:p w:rsidR="00531A79" w:rsidRDefault="00531A79" w:rsidP="00531A79">
      <w:pPr>
        <w:rPr>
          <w:rFonts w:ascii="Arial" w:hAnsi="Arial" w:cs="Arial"/>
        </w:rPr>
      </w:pPr>
      <w:bookmarkStart w:id="0" w:name="_GoBack"/>
      <w:bookmarkEnd w:id="0"/>
    </w:p>
    <w:p w:rsidR="004655DC" w:rsidRDefault="00F928FA"/>
    <w:sectPr w:rsidR="004655DC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0A" w:rsidRDefault="008E480A" w:rsidP="008E480A">
      <w:r>
        <w:separator/>
      </w:r>
    </w:p>
  </w:endnote>
  <w:endnote w:type="continuationSeparator" w:id="0">
    <w:p w:rsidR="008E480A" w:rsidRDefault="008E480A" w:rsidP="008E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0A" w:rsidRDefault="008E480A" w:rsidP="008E480A">
      <w:r>
        <w:separator/>
      </w:r>
    </w:p>
  </w:footnote>
  <w:footnote w:type="continuationSeparator" w:id="0">
    <w:p w:rsidR="008E480A" w:rsidRDefault="008E480A" w:rsidP="008E4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80A" w:rsidRDefault="00F928FA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1.45pt;height:63.25pt">
          <v:imagedata r:id="rId1" o:title="LudwigLustig_Storch_rechts"/>
        </v:shape>
      </w:pict>
    </w:r>
    <w:r w:rsidR="008E480A">
      <w:t xml:space="preserve">                                                </w:t>
    </w:r>
    <w:r w:rsidR="00C601BB">
      <w:t xml:space="preserve">                     </w:t>
    </w:r>
    <w:r w:rsidR="00F7587A">
      <w:t xml:space="preserve"> </w:t>
    </w:r>
    <w:r w:rsidR="00C601BB">
      <w:t xml:space="preserve"> </w:t>
    </w:r>
    <w:r>
      <w:pict>
        <v:shape id="_x0000_i1026" type="#_x0000_t75" style="width:138.55pt;height:66pt">
          <v:imagedata r:id="rId2" o:title="KLL_Logo_mit_claim_4c"/>
        </v:shape>
      </w:pict>
    </w:r>
  </w:p>
  <w:p w:rsidR="008E480A" w:rsidRDefault="008E480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A79"/>
    <w:rsid w:val="00014E27"/>
    <w:rsid w:val="000D1459"/>
    <w:rsid w:val="000F00DD"/>
    <w:rsid w:val="00194C92"/>
    <w:rsid w:val="002340F9"/>
    <w:rsid w:val="002541F8"/>
    <w:rsid w:val="002A6307"/>
    <w:rsid w:val="00325346"/>
    <w:rsid w:val="00416C76"/>
    <w:rsid w:val="00531A79"/>
    <w:rsid w:val="006755EC"/>
    <w:rsid w:val="006F2A96"/>
    <w:rsid w:val="008E480A"/>
    <w:rsid w:val="00997E62"/>
    <w:rsid w:val="00AD61D3"/>
    <w:rsid w:val="00B12C7B"/>
    <w:rsid w:val="00B42896"/>
    <w:rsid w:val="00C601BB"/>
    <w:rsid w:val="00D46DF2"/>
    <w:rsid w:val="00DD3955"/>
    <w:rsid w:val="00DE0146"/>
    <w:rsid w:val="00E04790"/>
    <w:rsid w:val="00E268E4"/>
    <w:rsid w:val="00E3356E"/>
    <w:rsid w:val="00E854D9"/>
    <w:rsid w:val="00F7587A"/>
    <w:rsid w:val="00F928FA"/>
    <w:rsid w:val="00FC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chartTrackingRefBased/>
  <w15:docId w15:val="{C41210FF-9ED3-462F-B161-09765D01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1A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48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480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E48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E480A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854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eisssaalanmeldung@klinikum-landsberg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ACF537E6.dotm</Template>
  <TotalTime>0</TotalTime>
  <Pages>4</Pages>
  <Words>670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Landsberg am Lech</Company>
  <LinksUpToDate>false</LinksUpToDate>
  <CharactersWithSpaces>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Dorow Alexa (Marketing/PR)</dc:creator>
  <cp:keywords/>
  <dc:description/>
  <cp:lastModifiedBy>Dorow Alexa (Marketing/PR)</cp:lastModifiedBy>
  <cp:revision>3</cp:revision>
  <dcterms:created xsi:type="dcterms:W3CDTF">2021-04-12T17:56:00Z</dcterms:created>
  <dcterms:modified xsi:type="dcterms:W3CDTF">2021-04-12T18:45:00Z</dcterms:modified>
</cp:coreProperties>
</file>